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82A" w:rsidRPr="00197891" w:rsidRDefault="0011219C" w:rsidP="00197891">
      <w:pPr>
        <w:pStyle w:val="Nagwek1"/>
        <w:rPr>
          <w:b/>
          <w:sz w:val="40"/>
          <w:szCs w:val="40"/>
        </w:rPr>
      </w:pPr>
      <w:r w:rsidRPr="00197891">
        <w:rPr>
          <w:b/>
          <w:sz w:val="40"/>
          <w:szCs w:val="40"/>
        </w:rPr>
        <w:t>PROCEDURY ZWALNIANIA UCZ</w:t>
      </w:r>
      <w:r w:rsidR="00197891" w:rsidRPr="00197891">
        <w:rPr>
          <w:b/>
          <w:sz w:val="40"/>
          <w:szCs w:val="40"/>
        </w:rPr>
        <w:t>NIÓW Z ZAJĘĆ SZKOLNYCH</w:t>
      </w:r>
      <w:r w:rsidRPr="00197891">
        <w:rPr>
          <w:b/>
          <w:sz w:val="40"/>
          <w:szCs w:val="40"/>
        </w:rPr>
        <w:t xml:space="preserve"> W TRAKCIE ICH TRWANIA  ORAZ SPOSOBY USP</w:t>
      </w:r>
      <w:r w:rsidR="00197891" w:rsidRPr="00197891">
        <w:rPr>
          <w:b/>
          <w:sz w:val="40"/>
          <w:szCs w:val="40"/>
        </w:rPr>
        <w:t>RAWIEDLIWIANIA NIEOBECNOŚCI  Z </w:t>
      </w:r>
      <w:r w:rsidRPr="00197891">
        <w:rPr>
          <w:b/>
          <w:sz w:val="40"/>
          <w:szCs w:val="40"/>
        </w:rPr>
        <w:t xml:space="preserve">UWZGLĘDNIENIEM NAUCZANIA ZDALNEGO </w:t>
      </w:r>
      <w:r w:rsidR="00197891" w:rsidRPr="00197891">
        <w:rPr>
          <w:b/>
          <w:sz w:val="40"/>
          <w:szCs w:val="40"/>
        </w:rPr>
        <w:t xml:space="preserve">OBOWIĄZUJĄCE W PUBLICZNEJ SZKOLE PODSTAWOWEJ </w:t>
      </w:r>
      <w:r w:rsidRPr="00197891">
        <w:rPr>
          <w:b/>
          <w:sz w:val="40"/>
          <w:szCs w:val="40"/>
        </w:rPr>
        <w:t>IM. JANA PAWŁA II W GNOJNIKU</w:t>
      </w:r>
    </w:p>
    <w:p w:rsidR="00F6682A" w:rsidRPr="00197891" w:rsidRDefault="00F6682A">
      <w:pPr>
        <w:pStyle w:val="Standard"/>
        <w:jc w:val="both"/>
        <w:rPr>
          <w:rFonts w:ascii="Times New Roman" w:hAnsi="Times New Roman"/>
          <w:b/>
        </w:rPr>
      </w:pPr>
    </w:p>
    <w:p w:rsidR="00F6682A" w:rsidRPr="00197891" w:rsidRDefault="0011219C">
      <w:pPr>
        <w:pStyle w:val="Standard"/>
        <w:numPr>
          <w:ilvl w:val="0"/>
          <w:numId w:val="1"/>
        </w:numPr>
        <w:jc w:val="both"/>
        <w:rPr>
          <w:rFonts w:ascii="Times New Roman" w:hAnsi="Times New Roman"/>
          <w:b/>
        </w:rPr>
      </w:pPr>
      <w:r w:rsidRPr="00197891">
        <w:rPr>
          <w:rFonts w:ascii="Times New Roman" w:hAnsi="Times New Roman"/>
          <w:b/>
        </w:rPr>
        <w:t xml:space="preserve">ZWALNIANIE UCZNIÓW </w:t>
      </w:r>
    </w:p>
    <w:p w:rsidR="00F6682A" w:rsidRDefault="00F6682A">
      <w:pPr>
        <w:pStyle w:val="Standard"/>
        <w:jc w:val="both"/>
        <w:rPr>
          <w:rFonts w:ascii="Times New Roman" w:hAnsi="Times New Roman"/>
        </w:rPr>
      </w:pPr>
    </w:p>
    <w:p w:rsidR="00F6682A" w:rsidRDefault="0011219C">
      <w:pPr>
        <w:pStyle w:val="Standard"/>
        <w:numPr>
          <w:ilvl w:val="0"/>
          <w:numId w:val="2"/>
        </w:numPr>
        <w:jc w:val="both"/>
        <w:rPr>
          <w:rFonts w:hint="eastAsia"/>
        </w:rPr>
      </w:pPr>
      <w:r>
        <w:rPr>
          <w:rFonts w:ascii="Times New Roman" w:hAnsi="Times New Roman"/>
        </w:rPr>
        <w:t>Ucznia można zwolnić w trakcie trwania zajęć lekcyjnych na pisemną prośbę rodzica ( załącznik nr 1)</w:t>
      </w:r>
      <w:r>
        <w:rPr>
          <w:rFonts w:ascii="Times New Roman" w:hAnsi="Times New Roman"/>
          <w:i/>
          <w:iCs/>
        </w:rPr>
        <w:t xml:space="preserve"> </w:t>
      </w:r>
      <w:r>
        <w:rPr>
          <w:rFonts w:ascii="Times New Roman" w:hAnsi="Times New Roman"/>
        </w:rPr>
        <w:t>lub na ustną prośbę - po p</w:t>
      </w:r>
      <w:r>
        <w:rPr>
          <w:rFonts w:ascii="Times New Roman" w:hAnsi="Times New Roman"/>
        </w:rPr>
        <w:t>rzybyciu rodzica do szkoły, a w czasie nauki zdalnej- poprzez wiadomość w Librusie z konta rodzica.</w:t>
      </w:r>
    </w:p>
    <w:p w:rsidR="00F6682A" w:rsidRDefault="0011219C">
      <w:pPr>
        <w:pStyle w:val="Standard"/>
        <w:numPr>
          <w:ilvl w:val="0"/>
          <w:numId w:val="2"/>
        </w:numPr>
        <w:jc w:val="both"/>
        <w:rPr>
          <w:rFonts w:hint="eastAsia"/>
        </w:rPr>
      </w:pPr>
      <w:r>
        <w:rPr>
          <w:rFonts w:ascii="Times New Roman" w:hAnsi="Times New Roman"/>
        </w:rPr>
        <w:t xml:space="preserve">Dziecko kl. 1-3 jest odbierane ze szkoły przez rodzica osobiście lub przez osobę upoważnioną ( załącznik nr 2). </w:t>
      </w:r>
    </w:p>
    <w:p w:rsidR="00F6682A" w:rsidRDefault="0011219C">
      <w:pPr>
        <w:pStyle w:val="Standard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Decyzję o zwolnieniu ucznia w trakcie trwan</w:t>
      </w:r>
      <w:r>
        <w:rPr>
          <w:rFonts w:ascii="Times New Roman" w:hAnsi="Times New Roman"/>
        </w:rPr>
        <w:t>ia zajęć lekcyjnych podejmuje wychowawca lub nauczyciel przedmiotu.</w:t>
      </w:r>
    </w:p>
    <w:p w:rsidR="00F6682A" w:rsidRDefault="0011219C">
      <w:pPr>
        <w:pStyle w:val="Standard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Wychowawca / nauczyciel  przedmiotu może odmówić zwolnienia, w przypadku jakichkolwiek podejrzeń co do autentyczności pisemnej prośby lub jej nieścisłości formalnych ( np. braku daty).</w:t>
      </w:r>
    </w:p>
    <w:p w:rsidR="00F6682A" w:rsidRDefault="0011219C">
      <w:pPr>
        <w:pStyle w:val="Standard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p</w:t>
      </w:r>
      <w:r>
        <w:rPr>
          <w:rFonts w:ascii="Times New Roman" w:hAnsi="Times New Roman"/>
        </w:rPr>
        <w:t>rzypadku opisanym w pkt. 4, wychowawca/nauczyciel kontaktuje się telefonicznie                          z rodzicem ucznia w celu weryfikacji pisemnej prośby.</w:t>
      </w:r>
    </w:p>
    <w:p w:rsidR="00F6682A" w:rsidRDefault="0011219C">
      <w:pPr>
        <w:pStyle w:val="Standard"/>
        <w:numPr>
          <w:ilvl w:val="0"/>
          <w:numId w:val="2"/>
        </w:numPr>
        <w:jc w:val="both"/>
        <w:rPr>
          <w:rFonts w:hint="eastAsia"/>
        </w:rPr>
      </w:pPr>
      <w:r>
        <w:rPr>
          <w:rFonts w:ascii="Times New Roman" w:hAnsi="Times New Roman"/>
        </w:rPr>
        <w:t>W sytuacji nagłego pogorszenia się stanu zdrowia ucznia w czasie trwania lekcji  postępuje się zgo</w:t>
      </w:r>
      <w:r>
        <w:rPr>
          <w:rFonts w:ascii="Times New Roman" w:hAnsi="Times New Roman"/>
        </w:rPr>
        <w:t>dnie z  Procedurą udzielania pomocy uczniowi uskarżającemu się na dolegliwości zdrowotne oraz tryb postępowania pracowników szkoły w przypadku konieczności kontaktowania się z rodzicami ze względu na stan zdrowia ucznia  z uwzględnieniem dokumentowania prz</w:t>
      </w:r>
      <w:r>
        <w:rPr>
          <w:rFonts w:ascii="Times New Roman" w:hAnsi="Times New Roman"/>
        </w:rPr>
        <w:t>ebiegu zdarzenia.</w:t>
      </w:r>
    </w:p>
    <w:p w:rsidR="00F6682A" w:rsidRDefault="0011219C">
      <w:pPr>
        <w:pStyle w:val="Standard"/>
        <w:numPr>
          <w:ilvl w:val="0"/>
          <w:numId w:val="2"/>
        </w:numPr>
        <w:jc w:val="both"/>
        <w:rPr>
          <w:rFonts w:hint="eastAsia"/>
        </w:rPr>
      </w:pPr>
      <w:r>
        <w:rPr>
          <w:rFonts w:ascii="Times New Roman" w:hAnsi="Times New Roman"/>
        </w:rPr>
        <w:t>Fakt zwolnienia zostaje odnotowany w dzienniku lekcyjnym jako nieobecność usprawiedliwiona, a w przypadku zwolnienia ustnego po przybyciu rodzica do szkoły również w zeszycie zwolnień uczniów, który znajduje się w sekretariacie  szkoły, a</w:t>
      </w:r>
      <w:r>
        <w:rPr>
          <w:rFonts w:ascii="Times New Roman" w:hAnsi="Times New Roman"/>
        </w:rPr>
        <w:t xml:space="preserve"> podczas pandemii  u pracowników obsługi przy wejściu do szkoły.</w:t>
      </w:r>
    </w:p>
    <w:p w:rsidR="00F6682A" w:rsidRDefault="0011219C">
      <w:pPr>
        <w:pStyle w:val="Standard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Wychowawcy mają obowiązek przechowywania pełnej dokumentacji zwolnień w teczce wychowawcy do końca roku szkolnego.</w:t>
      </w:r>
    </w:p>
    <w:p w:rsidR="00F6682A" w:rsidRDefault="0011219C">
      <w:pPr>
        <w:pStyle w:val="Standard"/>
        <w:numPr>
          <w:ilvl w:val="0"/>
          <w:numId w:val="2"/>
        </w:numPr>
        <w:jc w:val="both"/>
        <w:rPr>
          <w:rFonts w:hint="eastAsia"/>
        </w:rPr>
      </w:pPr>
      <w:r>
        <w:rPr>
          <w:rFonts w:ascii="Times New Roman" w:hAnsi="Times New Roman"/>
        </w:rPr>
        <w:t>Wszystkie prośby o zwolnienie</w:t>
      </w:r>
      <w:r>
        <w:t xml:space="preserve"> </w:t>
      </w:r>
      <w:r>
        <w:rPr>
          <w:rFonts w:ascii="Times New Roman" w:hAnsi="Times New Roman"/>
        </w:rPr>
        <w:t>uczniów z zajęć mogą być weryfikowane przez ro</w:t>
      </w:r>
      <w:r>
        <w:rPr>
          <w:rFonts w:ascii="Times New Roman" w:hAnsi="Times New Roman"/>
        </w:rPr>
        <w:t>dziców podczas zebrań organizowanych przez wychowawcę.</w:t>
      </w:r>
    </w:p>
    <w:p w:rsidR="00F6682A" w:rsidRDefault="00F6682A">
      <w:pPr>
        <w:pStyle w:val="Standard"/>
        <w:jc w:val="both"/>
        <w:rPr>
          <w:rFonts w:ascii="Times New Roman" w:hAnsi="Times New Roman"/>
        </w:rPr>
      </w:pPr>
    </w:p>
    <w:p w:rsidR="00F6682A" w:rsidRPr="00197891" w:rsidRDefault="0011219C">
      <w:pPr>
        <w:pStyle w:val="Standard"/>
        <w:numPr>
          <w:ilvl w:val="0"/>
          <w:numId w:val="3"/>
        </w:numPr>
        <w:jc w:val="both"/>
        <w:rPr>
          <w:rFonts w:ascii="Times New Roman" w:hAnsi="Times New Roman"/>
          <w:b/>
        </w:rPr>
      </w:pPr>
      <w:r w:rsidRPr="00197891">
        <w:rPr>
          <w:rFonts w:ascii="Times New Roman" w:hAnsi="Times New Roman"/>
          <w:b/>
        </w:rPr>
        <w:t>USPRAWIEDLIWIANIE NIEOBECNOŚCI</w:t>
      </w:r>
    </w:p>
    <w:p w:rsidR="00F6682A" w:rsidRDefault="00F6682A">
      <w:pPr>
        <w:pStyle w:val="Standard"/>
        <w:ind w:left="720"/>
        <w:jc w:val="both"/>
        <w:rPr>
          <w:rFonts w:ascii="Times New Roman" w:hAnsi="Times New Roman"/>
        </w:rPr>
      </w:pPr>
    </w:p>
    <w:p w:rsidR="00F6682A" w:rsidRDefault="0011219C">
      <w:pPr>
        <w:pStyle w:val="Standard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Uczeń ma obowiązek w terminie 7 dni od dnia powrotu do szkoły przedstawić wychowawcy pisemne usprawiedliwienie nieobecności na zajęciach szkolnych (załącznik nr 3).</w:t>
      </w:r>
    </w:p>
    <w:p w:rsidR="00F6682A" w:rsidRDefault="0011219C">
      <w:pPr>
        <w:pStyle w:val="Standard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 </w:t>
      </w:r>
      <w:r>
        <w:rPr>
          <w:rFonts w:ascii="Times New Roman" w:hAnsi="Times New Roman"/>
        </w:rPr>
        <w:t>przypadku długotrwałej nieobecności wychowawcy, uczeń może przedstawić usprawiedliwienie nauczycielowi, który go zastępuje.</w:t>
      </w:r>
    </w:p>
    <w:p w:rsidR="00F6682A" w:rsidRDefault="0011219C">
      <w:pPr>
        <w:pStyle w:val="Standard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 czasie trwania nauki zdalnej usprawiedliwienie może być wysłane w formie elektronicznej przez Librusa z konta rodzica. </w:t>
      </w:r>
    </w:p>
    <w:p w:rsidR="00F6682A" w:rsidRDefault="0011219C">
      <w:pPr>
        <w:pStyle w:val="Standard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 uznaniu </w:t>
      </w:r>
      <w:r>
        <w:rPr>
          <w:rFonts w:ascii="Times New Roman" w:hAnsi="Times New Roman"/>
        </w:rPr>
        <w:t>usprawiedliwienia  decyduje wychowawca.</w:t>
      </w:r>
    </w:p>
    <w:p w:rsidR="00F6682A" w:rsidRDefault="0011219C">
      <w:pPr>
        <w:pStyle w:val="Standard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Wychowawca może odmówić usprawiedliwienia nieobecności w następujących przypadkach:</w:t>
      </w:r>
    </w:p>
    <w:p w:rsidR="00F6682A" w:rsidRDefault="0011219C">
      <w:pPr>
        <w:pStyle w:val="Standard"/>
        <w:numPr>
          <w:ilvl w:val="0"/>
          <w:numId w:val="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usprawiedliwienie zostało dostarczone po terminie 7 dni,</w:t>
      </w:r>
    </w:p>
    <w:p w:rsidR="00F6682A" w:rsidRDefault="0011219C">
      <w:pPr>
        <w:pStyle w:val="Standard"/>
        <w:numPr>
          <w:ilvl w:val="0"/>
          <w:numId w:val="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wychowawca pozyskał informację, że uczeń przebywał, np. na wagarach.</w:t>
      </w:r>
    </w:p>
    <w:p w:rsidR="00F6682A" w:rsidRDefault="00F6682A">
      <w:pPr>
        <w:pStyle w:val="Standard"/>
        <w:ind w:left="720"/>
        <w:jc w:val="both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ascii="Times New Roman" w:hAnsi="Times New Roman"/>
          <w:i/>
          <w:iCs/>
        </w:rPr>
      </w:pPr>
      <w:bookmarkStart w:id="0" w:name="_GoBack"/>
      <w:bookmarkEnd w:id="0"/>
      <w:r>
        <w:rPr>
          <w:rFonts w:ascii="Times New Roman" w:hAnsi="Times New Roman"/>
          <w:i/>
          <w:iCs/>
        </w:rPr>
        <w:lastRenderedPageBreak/>
        <w:t>Z</w:t>
      </w:r>
      <w:r>
        <w:rPr>
          <w:rFonts w:ascii="Times New Roman" w:hAnsi="Times New Roman"/>
          <w:i/>
          <w:iCs/>
        </w:rPr>
        <w:t xml:space="preserve">ałącznik nr 1 – Wzór zwolnienia 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Gnojnik, ……………………...                                                                                           </w:t>
      </w:r>
      <w:r>
        <w:rPr>
          <w:rFonts w:ascii="Times New Roman" w:hAnsi="Times New Roman"/>
        </w:rPr>
        <w:t xml:space="preserve"> </w:t>
      </w:r>
    </w:p>
    <w:p w:rsidR="00F6682A" w:rsidRDefault="0011219C">
      <w:pPr>
        <w:pStyle w:val="Standard"/>
        <w:rPr>
          <w:rFonts w:hint="eastAsia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2"/>
          <w:szCs w:val="22"/>
        </w:rPr>
        <w:t>data</w:t>
      </w:r>
    </w:p>
    <w:p w:rsidR="00F6682A" w:rsidRDefault="0011219C">
      <w:pPr>
        <w:pStyle w:val="Standard"/>
        <w:rPr>
          <w:rFonts w:hint="eastAsia"/>
        </w:rPr>
      </w:pPr>
      <w:r>
        <w:rPr>
          <w:rFonts w:ascii="Times New Roman" w:hAnsi="Times New Roman"/>
        </w:rPr>
        <w:t xml:space="preserve">                                                 </w:t>
      </w:r>
      <w:r>
        <w:rPr>
          <w:rFonts w:ascii="Times New Roman" w:hAnsi="Times New Roman"/>
          <w:b/>
          <w:bCs/>
        </w:rPr>
        <w:t xml:space="preserve">     ZWOLNIENIE Z LEKCJI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</w:rPr>
        <w:t xml:space="preserve">Zwracam się z prośbą o zwolnienie </w:t>
      </w:r>
      <w:r>
        <w:rPr>
          <w:rFonts w:ascii="Times New Roman" w:hAnsi="Times New Roman"/>
        </w:rPr>
        <w:t>/córki, syna/ ......................................................………ucznia klasy……….... z lekcji o godz. ……………… w dniu……………………                                                                     z powodu ………………………………………………………………………………………………</w:t>
      </w:r>
    </w:p>
    <w:p w:rsidR="00F6682A" w:rsidRDefault="0011219C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</w:t>
      </w:r>
      <w:r>
        <w:rPr>
          <w:rFonts w:ascii="Times New Roman" w:hAnsi="Times New Roman"/>
        </w:rPr>
        <w:t>………………………………………...……………………………….</w:t>
      </w:r>
    </w:p>
    <w:p w:rsidR="00F6682A" w:rsidRDefault="00F6682A">
      <w:pPr>
        <w:pStyle w:val="Standard"/>
        <w:spacing w:line="360" w:lineRule="auto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hint="eastAsia"/>
        </w:rPr>
      </w:pPr>
      <w:r>
        <w:rPr>
          <w:rFonts w:ascii="Times New Roman" w:hAnsi="Times New Roman"/>
          <w:b/>
          <w:bCs/>
        </w:rPr>
        <w:t>W momencie opuszczenia sali lekcyjnej / budynku szkolnego przez dziecko, biorę za nie pełną odpowiedzialność w drodze do domu, jak i w godzinach, kiedy powinno być w szkole zgodnie                   z planem zajęć.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hint="eastAsia"/>
        </w:rPr>
      </w:pPr>
      <w:r>
        <w:rPr>
          <w:rFonts w:ascii="Times New Roman" w:hAnsi="Times New Roman"/>
        </w:rPr>
        <w:t xml:space="preserve">………………………………………..                                  …………………………………………                                                           </w:t>
      </w:r>
      <w:r>
        <w:rPr>
          <w:rFonts w:ascii="Times New Roman" w:hAnsi="Times New Roman"/>
          <w:i/>
          <w:iCs/>
        </w:rPr>
        <w:t>podpis nauczyciela zwalniają</w:t>
      </w:r>
      <w:r>
        <w:rPr>
          <w:rFonts w:ascii="Times New Roman" w:hAnsi="Times New Roman"/>
          <w:i/>
          <w:iCs/>
        </w:rPr>
        <w:t>cego ucznia                               podpis rodzica lub prawnego opiekuna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</w:t>
      </w:r>
    </w:p>
    <w:p w:rsidR="00F6682A" w:rsidRDefault="0011219C">
      <w:pPr>
        <w:pStyle w:val="Standard"/>
        <w:rPr>
          <w:rFonts w:hint="eastAsia"/>
        </w:rPr>
      </w:pPr>
      <w:r>
        <w:rPr>
          <w:rFonts w:ascii="Times New Roman" w:hAnsi="Times New Roman"/>
        </w:rPr>
        <w:t xml:space="preserve">                                                                               </w:t>
      </w:r>
      <w:r>
        <w:rPr>
          <w:rFonts w:ascii="Times New Roman" w:hAnsi="Times New Roman"/>
        </w:rPr>
        <w:t xml:space="preserve">                                                        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</w:t>
      </w:r>
      <w:r>
        <w:rPr>
          <w:rFonts w:ascii="Times New Roman" w:hAnsi="Times New Roman"/>
        </w:rPr>
        <w:t xml:space="preserve">                           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 xml:space="preserve">Załącznik nr 2- Wzór upoważnienia 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Gnojnik, ……………………….</w:t>
      </w:r>
    </w:p>
    <w:p w:rsidR="00F6682A" w:rsidRDefault="0011219C">
      <w:pPr>
        <w:pStyle w:val="Standar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                                        data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spacing w:line="360" w:lineRule="auto"/>
        <w:rPr>
          <w:rFonts w:hint="eastAsia"/>
        </w:rPr>
      </w:pPr>
      <w:r>
        <w:rPr>
          <w:rFonts w:ascii="Times New Roman" w:hAnsi="Times New Roman"/>
        </w:rPr>
        <w:t xml:space="preserve">                                        </w:t>
      </w:r>
      <w:r>
        <w:rPr>
          <w:rFonts w:ascii="Times New Roman" w:hAnsi="Times New Roman"/>
          <w:b/>
          <w:bCs/>
        </w:rPr>
        <w:t>UPOWAŻNIENIE DO ODBIORU DZIECKA</w:t>
      </w:r>
    </w:p>
    <w:p w:rsidR="00F6682A" w:rsidRDefault="00F6682A">
      <w:pPr>
        <w:pStyle w:val="Standard"/>
        <w:spacing w:line="360" w:lineRule="auto"/>
        <w:rPr>
          <w:rFonts w:ascii="Times New Roman" w:hAnsi="Times New Roman"/>
        </w:rPr>
      </w:pPr>
    </w:p>
    <w:p w:rsidR="00F6682A" w:rsidRDefault="00F6682A">
      <w:pPr>
        <w:pStyle w:val="Standard"/>
        <w:spacing w:line="360" w:lineRule="auto"/>
        <w:rPr>
          <w:rFonts w:ascii="Times New Roman" w:hAnsi="Times New Roman"/>
        </w:rPr>
      </w:pPr>
    </w:p>
    <w:p w:rsidR="00F6682A" w:rsidRDefault="0011219C">
      <w:pPr>
        <w:pStyle w:val="Standard"/>
        <w:spacing w:line="360" w:lineRule="auto"/>
        <w:rPr>
          <w:rFonts w:hint="eastAsia"/>
        </w:rPr>
      </w:pPr>
      <w:r>
        <w:rPr>
          <w:rFonts w:ascii="Times New Roman" w:hAnsi="Times New Roman"/>
        </w:rPr>
        <w:t>Oświadczam, iż upoważniam……………………………………………………………………….                        do odbioru ze szkoły mojej córki/syna ……………………………………………………………. ucznia klasy……………………………… w dniu ……………………….</w:t>
      </w:r>
      <w:r>
        <w:rPr>
          <w:rFonts w:ascii="Times New Roman" w:hAnsi="Times New Roman"/>
        </w:rPr>
        <w:t>.</w:t>
      </w:r>
    </w:p>
    <w:p w:rsidR="00F6682A" w:rsidRDefault="00F6682A">
      <w:pPr>
        <w:pStyle w:val="Standard"/>
        <w:spacing w:line="360" w:lineRule="auto"/>
        <w:rPr>
          <w:rFonts w:ascii="Times New Roman" w:hAnsi="Times New Roman"/>
        </w:rPr>
      </w:pPr>
    </w:p>
    <w:p w:rsidR="00F6682A" w:rsidRDefault="00F6682A">
      <w:pPr>
        <w:pStyle w:val="Standard"/>
        <w:spacing w:line="360" w:lineRule="auto"/>
        <w:rPr>
          <w:rFonts w:ascii="Times New Roman" w:hAnsi="Times New Roman"/>
        </w:rPr>
      </w:pPr>
    </w:p>
    <w:p w:rsidR="00F6682A" w:rsidRDefault="00F6682A">
      <w:pPr>
        <w:pStyle w:val="Standard"/>
        <w:spacing w:line="360" w:lineRule="auto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………………………………………...</w:t>
      </w:r>
    </w:p>
    <w:p w:rsidR="00F6682A" w:rsidRDefault="0011219C">
      <w:pPr>
        <w:pStyle w:val="Standard"/>
        <w:rPr>
          <w:rFonts w:hint="eastAsia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i/>
          <w:iCs/>
        </w:rPr>
        <w:t xml:space="preserve">   podpis rodzica lub prawnego opiekuna</w:t>
      </w: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11219C">
      <w:pPr>
        <w:pStyle w:val="Standard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Załącznik nr 3- Wzór usprawiedliwienia</w:t>
      </w: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11219C">
      <w:pPr>
        <w:pStyle w:val="Standard"/>
        <w:rPr>
          <w:rFonts w:hint="eastAsia"/>
        </w:rPr>
      </w:pPr>
      <w:r>
        <w:rPr>
          <w:rFonts w:ascii="Times New Roman" w:hAnsi="Times New Roman"/>
          <w:i/>
          <w:iCs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/>
        </w:rPr>
        <w:t>Gnojnik, ……………………..</w:t>
      </w:r>
    </w:p>
    <w:p w:rsidR="00F6682A" w:rsidRDefault="0011219C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data</w:t>
      </w: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11219C">
      <w:pPr>
        <w:pStyle w:val="Standard"/>
        <w:rPr>
          <w:rFonts w:hint="eastAsia"/>
        </w:rPr>
      </w:pPr>
      <w:r>
        <w:rPr>
          <w:rFonts w:ascii="Times New Roman" w:hAnsi="Times New Roman"/>
          <w:i/>
          <w:iCs/>
        </w:rPr>
        <w:t xml:space="preserve">                                                       </w:t>
      </w:r>
      <w:r>
        <w:rPr>
          <w:rFonts w:ascii="Times New Roman" w:hAnsi="Times New Roman"/>
          <w:b/>
          <w:bCs/>
        </w:rPr>
        <w:t>USPRAWIEDLIWIENIE</w:t>
      </w:r>
    </w:p>
    <w:p w:rsidR="00F6682A" w:rsidRDefault="00F6682A">
      <w:pPr>
        <w:pStyle w:val="Standard"/>
        <w:rPr>
          <w:rFonts w:ascii="Times New Roman" w:hAnsi="Times New Roman"/>
          <w:b/>
          <w:bCs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11219C">
      <w:pPr>
        <w:pStyle w:val="Standard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Zwracam się z prośbą, o </w:t>
      </w:r>
      <w:r>
        <w:rPr>
          <w:rFonts w:ascii="Times New Roman" w:hAnsi="Times New Roman"/>
        </w:rPr>
        <w:t>usprawiedliwienie nieobecności w szkole mojej córki/ syna</w:t>
      </w:r>
    </w:p>
    <w:p w:rsidR="00F6682A" w:rsidRDefault="0011219C">
      <w:pPr>
        <w:pStyle w:val="Standard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 ucznia klasy…………w dn. …………………</w:t>
      </w:r>
    </w:p>
    <w:p w:rsidR="00F6682A" w:rsidRDefault="0011219C">
      <w:pPr>
        <w:pStyle w:val="Standard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 powodu ……………………………………………………………………………………………                   </w:t>
      </w:r>
    </w:p>
    <w:p w:rsidR="00F6682A" w:rsidRDefault="00F6682A">
      <w:pPr>
        <w:pStyle w:val="Standard"/>
        <w:spacing w:line="360" w:lineRule="auto"/>
        <w:rPr>
          <w:rFonts w:ascii="Times New Roman" w:hAnsi="Times New Roman"/>
        </w:rPr>
      </w:pPr>
    </w:p>
    <w:p w:rsidR="00F6682A" w:rsidRDefault="00F6682A">
      <w:pPr>
        <w:pStyle w:val="Standard"/>
        <w:spacing w:line="360" w:lineRule="auto"/>
        <w:rPr>
          <w:rFonts w:ascii="Times New Roman" w:hAnsi="Times New Roman"/>
        </w:rPr>
      </w:pPr>
    </w:p>
    <w:p w:rsidR="00F6682A" w:rsidRDefault="0011219C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</w:t>
      </w:r>
      <w:r>
        <w:rPr>
          <w:rFonts w:ascii="Times New Roman" w:hAnsi="Times New Roman"/>
        </w:rPr>
        <w:t xml:space="preserve">          ………………………………………….                                                                                                  </w:t>
      </w:r>
    </w:p>
    <w:p w:rsidR="00F6682A" w:rsidRDefault="0011219C">
      <w:pPr>
        <w:pStyle w:val="Standard"/>
        <w:rPr>
          <w:rFonts w:hint="eastAsia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i/>
          <w:iCs/>
        </w:rPr>
        <w:t>podpis rodzica lub prawnego  opiekuna</w:t>
      </w:r>
    </w:p>
    <w:p w:rsidR="00F6682A" w:rsidRDefault="00F6682A">
      <w:pPr>
        <w:pStyle w:val="Standard"/>
        <w:rPr>
          <w:rFonts w:ascii="Times New Roman" w:hAnsi="Times New Roman"/>
          <w:i/>
          <w:iCs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ascii="Times New Roman" w:hAnsi="Times New Roman"/>
        </w:rPr>
      </w:pPr>
    </w:p>
    <w:p w:rsidR="00F6682A" w:rsidRDefault="00F6682A">
      <w:pPr>
        <w:pStyle w:val="Standard"/>
        <w:rPr>
          <w:rFonts w:hint="eastAsia"/>
        </w:rPr>
      </w:pPr>
    </w:p>
    <w:sectPr w:rsidR="00F6682A">
      <w:foot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219C" w:rsidRDefault="0011219C">
      <w:pPr>
        <w:rPr>
          <w:rFonts w:hint="eastAsia"/>
        </w:rPr>
      </w:pPr>
      <w:r>
        <w:separator/>
      </w:r>
    </w:p>
  </w:endnote>
  <w:endnote w:type="continuationSeparator" w:id="0">
    <w:p w:rsidR="0011219C" w:rsidRDefault="0011219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79526098"/>
      <w:docPartObj>
        <w:docPartGallery w:val="Page Numbers (Bottom of Page)"/>
        <w:docPartUnique/>
      </w:docPartObj>
    </w:sdtPr>
    <w:sdtContent>
      <w:p w:rsidR="00197891" w:rsidRDefault="0019789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Fonts w:hint="eastAsia"/>
            <w:noProof/>
          </w:rPr>
          <w:t>1</w:t>
        </w:r>
        <w:r>
          <w:fldChar w:fldCharType="end"/>
        </w:r>
      </w:p>
    </w:sdtContent>
  </w:sdt>
  <w:p w:rsidR="00197891" w:rsidRDefault="00197891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219C" w:rsidRDefault="0011219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11219C" w:rsidRDefault="0011219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B577E"/>
    <w:multiLevelType w:val="multilevel"/>
    <w:tmpl w:val="8D684592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F038F6"/>
    <w:multiLevelType w:val="multilevel"/>
    <w:tmpl w:val="EC9C9E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1A1A0A"/>
    <w:multiLevelType w:val="multilevel"/>
    <w:tmpl w:val="5044ADB4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452F5808"/>
    <w:multiLevelType w:val="multilevel"/>
    <w:tmpl w:val="DE3892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9045C3"/>
    <w:multiLevelType w:val="multilevel"/>
    <w:tmpl w:val="274625FE"/>
    <w:lvl w:ilvl="0">
      <w:start w:val="2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F6682A"/>
    <w:rsid w:val="0011219C"/>
    <w:rsid w:val="00197891"/>
    <w:rsid w:val="00F6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66894"/>
  <w15:docId w15:val="{585B2AF4-57EE-4B5B-AC00-FE72A91C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97891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197891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197891"/>
    <w:rPr>
      <w:rFonts w:cs="Mangal"/>
      <w:szCs w:val="21"/>
    </w:rPr>
  </w:style>
  <w:style w:type="paragraph" w:styleId="Stopka">
    <w:name w:val="footer"/>
    <w:basedOn w:val="Normalny"/>
    <w:link w:val="StopkaZnak"/>
    <w:uiPriority w:val="99"/>
    <w:unhideWhenUsed/>
    <w:rsid w:val="00197891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197891"/>
    <w:rPr>
      <w:rFonts w:cs="Mangal"/>
      <w:szCs w:val="21"/>
    </w:rPr>
  </w:style>
  <w:style w:type="character" w:customStyle="1" w:styleId="Nagwek1Znak">
    <w:name w:val="Nagłówek 1 Znak"/>
    <w:basedOn w:val="Domylnaczcionkaakapitu"/>
    <w:link w:val="Nagwek1"/>
    <w:uiPriority w:val="9"/>
    <w:rsid w:val="00197891"/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789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7891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881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Wawryka</dc:creator>
  <cp:lastModifiedBy>Asus</cp:lastModifiedBy>
  <cp:revision>2</cp:revision>
  <cp:lastPrinted>2022-02-11T09:22:00Z</cp:lastPrinted>
  <dcterms:created xsi:type="dcterms:W3CDTF">2022-02-11T09:22:00Z</dcterms:created>
  <dcterms:modified xsi:type="dcterms:W3CDTF">2022-02-11T09:22:00Z</dcterms:modified>
</cp:coreProperties>
</file>